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C9B" w:rsidRDefault="00777C9B" w:rsidP="00777C9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Ho</w:t>
      </w:r>
      <w:r w:rsidR="00D86AA3">
        <w:rPr>
          <w:rFonts w:ascii="Comic Sans MS" w:hAnsi="Comic Sans MS"/>
          <w:b/>
          <w:sz w:val="28"/>
          <w:szCs w:val="28"/>
        </w:rPr>
        <w:t>me</w:t>
      </w:r>
      <w:r w:rsidR="00E64B12">
        <w:rPr>
          <w:rFonts w:ascii="Comic Sans MS" w:hAnsi="Comic Sans MS"/>
          <w:b/>
          <w:sz w:val="28"/>
          <w:szCs w:val="28"/>
        </w:rPr>
        <w:t>work to be handed in Friday 23rd</w:t>
      </w:r>
      <w:r w:rsidR="00D93E86">
        <w:rPr>
          <w:rFonts w:ascii="Comic Sans MS" w:hAnsi="Comic Sans MS"/>
          <w:b/>
          <w:sz w:val="28"/>
          <w:szCs w:val="28"/>
        </w:rPr>
        <w:t xml:space="preserve"> February</w:t>
      </w:r>
    </w:p>
    <w:p w:rsidR="00777C9B" w:rsidRDefault="00777C9B" w:rsidP="00777C9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Practise your spellings</w:t>
      </w:r>
      <w:r w:rsidR="00E64B12">
        <w:rPr>
          <w:rFonts w:ascii="Comic Sans MS" w:hAnsi="Comic Sans MS"/>
          <w:b/>
          <w:sz w:val="28"/>
          <w:szCs w:val="28"/>
        </w:rPr>
        <w:t xml:space="preserve"> 2b2</w:t>
      </w:r>
    </w:p>
    <w:p w:rsidR="00F73017" w:rsidRPr="00D86AA3" w:rsidRDefault="00E64B12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40FFBA4" wp14:editId="07AE6F93">
            <wp:extent cx="1796995" cy="24391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4442" cy="246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9B" w:rsidRDefault="00E64B12">
      <w:r>
        <w:rPr>
          <w:noProof/>
          <w:lang w:eastAsia="en-GB"/>
        </w:rPr>
        <w:drawing>
          <wp:inline distT="0" distB="0" distL="0" distR="0" wp14:anchorId="7451649E" wp14:editId="38E09700">
            <wp:extent cx="3999506" cy="5217054"/>
            <wp:effectExtent l="0" t="0" r="127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4845" cy="525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20" w:rsidRDefault="00816E20"/>
    <w:p w:rsidR="00816E20" w:rsidRDefault="00E64B12">
      <w:r>
        <w:rPr>
          <w:noProof/>
          <w:lang w:eastAsia="en-GB"/>
        </w:rPr>
        <w:lastRenderedPageBreak/>
        <w:drawing>
          <wp:inline distT="0" distB="0" distL="0" distR="0" wp14:anchorId="5CEE26C9" wp14:editId="7FB77FAA">
            <wp:extent cx="6046839" cy="815105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9050" cy="81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7C" w:rsidRDefault="00E64B12">
      <w:r>
        <w:rPr>
          <w:noProof/>
          <w:lang w:eastAsia="en-GB"/>
        </w:rPr>
        <w:lastRenderedPageBreak/>
        <w:drawing>
          <wp:inline distT="0" distB="0" distL="0" distR="0" wp14:anchorId="1302CC27" wp14:editId="64AE06F7">
            <wp:extent cx="5911477" cy="8111613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2350" cy="812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7C" w:rsidRDefault="00D3507C"/>
    <w:p w:rsidR="00D3507C" w:rsidRDefault="00D3507C"/>
    <w:p w:rsidR="00402E6A" w:rsidRDefault="00E64B12">
      <w:r>
        <w:rPr>
          <w:noProof/>
          <w:lang w:eastAsia="en-GB"/>
        </w:rPr>
        <w:lastRenderedPageBreak/>
        <w:drawing>
          <wp:inline distT="0" distB="0" distL="0" distR="0" wp14:anchorId="70509B16" wp14:editId="18383415">
            <wp:extent cx="5372100" cy="6238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12" w:rsidRDefault="00E64B12">
      <w:r>
        <w:rPr>
          <w:noProof/>
          <w:lang w:eastAsia="en-GB"/>
        </w:rPr>
        <w:drawing>
          <wp:inline distT="0" distB="0" distL="0" distR="0" wp14:anchorId="0D2E7831" wp14:editId="0612FE68">
            <wp:extent cx="5362575" cy="21621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12" w:rsidRDefault="00E64B12">
      <w:r>
        <w:rPr>
          <w:noProof/>
          <w:lang w:eastAsia="en-GB"/>
        </w:rPr>
        <w:lastRenderedPageBreak/>
        <w:drawing>
          <wp:inline distT="0" distB="0" distL="0" distR="0" wp14:anchorId="1466CED5" wp14:editId="5C7110BC">
            <wp:extent cx="5362575" cy="60007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3AD6D1" wp14:editId="4AB47CBC">
            <wp:extent cx="5334000" cy="19526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86" w:rsidRDefault="00D93E86">
      <w:pPr>
        <w:rPr>
          <w:noProof/>
          <w:lang w:eastAsia="en-GB"/>
        </w:rPr>
      </w:pPr>
    </w:p>
    <w:p w:rsidR="00D93E86" w:rsidRDefault="00E64B12">
      <w:pPr>
        <w:rPr>
          <w:noProof/>
          <w:lang w:eastAsia="en-GB"/>
        </w:rPr>
      </w:pPr>
      <w:r>
        <w:rPr>
          <w:noProof/>
          <w:lang w:eastAsia="en-GB"/>
        </w:rPr>
        <w:t>GPT5</w:t>
      </w:r>
    </w:p>
    <w:p w:rsidR="00E64B12" w:rsidRDefault="00E64B12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5D4EBDF" wp14:editId="00C5F625">
            <wp:extent cx="5010150" cy="2095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AA3" w:rsidRDefault="00E64B12">
      <w:r>
        <w:rPr>
          <w:noProof/>
          <w:lang w:eastAsia="en-GB"/>
        </w:rPr>
        <w:drawing>
          <wp:inline distT="0" distB="0" distL="0" distR="0" wp14:anchorId="6F8547E7" wp14:editId="14CDA781">
            <wp:extent cx="4391025" cy="11239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12" w:rsidRDefault="00E64B12">
      <w:r>
        <w:rPr>
          <w:noProof/>
          <w:lang w:eastAsia="en-GB"/>
        </w:rPr>
        <w:drawing>
          <wp:inline distT="0" distB="0" distL="0" distR="0" wp14:anchorId="54E2E1CB" wp14:editId="6CCBD57B">
            <wp:extent cx="4495800" cy="1047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12" w:rsidRDefault="00E64B12">
      <w:r>
        <w:rPr>
          <w:noProof/>
          <w:lang w:eastAsia="en-GB"/>
        </w:rPr>
        <w:drawing>
          <wp:inline distT="0" distB="0" distL="0" distR="0" wp14:anchorId="0B860CBD" wp14:editId="53B2E6E6">
            <wp:extent cx="4362450" cy="14763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12" w:rsidRDefault="00E64B12">
      <w:r>
        <w:rPr>
          <w:noProof/>
          <w:lang w:eastAsia="en-GB"/>
        </w:rPr>
        <w:drawing>
          <wp:inline distT="0" distB="0" distL="0" distR="0" wp14:anchorId="5F1B4301" wp14:editId="62ACEAF6">
            <wp:extent cx="4086225" cy="19621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86" w:rsidRDefault="00D93E86"/>
    <w:p w:rsidR="00402E6A" w:rsidRDefault="00402E6A"/>
    <w:p w:rsidR="00402E6A" w:rsidRDefault="00402E6A"/>
    <w:p w:rsidR="003612C3" w:rsidRDefault="00E64B12" w:rsidP="003612C3">
      <w:bookmarkStart w:id="0" w:name="_GoBack"/>
      <w:bookmarkEnd w:id="0"/>
      <w:r>
        <w:t>KS 5</w:t>
      </w:r>
    </w:p>
    <w:p w:rsidR="003612C3" w:rsidRDefault="00E64B12" w:rsidP="003612C3">
      <w:r>
        <w:t>GH 5</w:t>
      </w:r>
    </w:p>
    <w:p w:rsidR="00B44A33" w:rsidRDefault="00E64B12" w:rsidP="003612C3">
      <w:r>
        <w:rPr>
          <w:noProof/>
          <w:lang w:eastAsia="en-GB"/>
        </w:rPr>
        <w:drawing>
          <wp:inline distT="0" distB="0" distL="0" distR="0" wp14:anchorId="683BF655" wp14:editId="0B697446">
            <wp:extent cx="4924425" cy="67056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59" w:rsidRDefault="003D2959"/>
    <w:p w:rsidR="00F952AA" w:rsidRDefault="00F952AA"/>
    <w:p w:rsidR="003D2959" w:rsidRDefault="003D2959">
      <w:pPr>
        <w:rPr>
          <w:noProof/>
          <w:lang w:eastAsia="en-GB"/>
        </w:rPr>
      </w:pPr>
    </w:p>
    <w:p w:rsidR="00F41175" w:rsidRPr="003D2959" w:rsidRDefault="00F41175">
      <w:pPr>
        <w:rPr>
          <w:b/>
        </w:rPr>
      </w:pPr>
    </w:p>
    <w:sectPr w:rsidR="00F41175" w:rsidRPr="003D2959" w:rsidSect="00777C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C9B"/>
    <w:rsid w:val="00317FAC"/>
    <w:rsid w:val="003612C3"/>
    <w:rsid w:val="00366A00"/>
    <w:rsid w:val="00391865"/>
    <w:rsid w:val="003D2959"/>
    <w:rsid w:val="00402E6A"/>
    <w:rsid w:val="00552ED8"/>
    <w:rsid w:val="00593DCF"/>
    <w:rsid w:val="00640FE6"/>
    <w:rsid w:val="00777C9B"/>
    <w:rsid w:val="007C7BBF"/>
    <w:rsid w:val="00816E20"/>
    <w:rsid w:val="0093017B"/>
    <w:rsid w:val="00985831"/>
    <w:rsid w:val="00B44A33"/>
    <w:rsid w:val="00C14EE5"/>
    <w:rsid w:val="00C96C18"/>
    <w:rsid w:val="00D3507C"/>
    <w:rsid w:val="00D86AA3"/>
    <w:rsid w:val="00D93E86"/>
    <w:rsid w:val="00DF6ADC"/>
    <w:rsid w:val="00E64B12"/>
    <w:rsid w:val="00F41175"/>
    <w:rsid w:val="00F77C00"/>
    <w:rsid w:val="00F9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A9181"/>
  <w15:chartTrackingRefBased/>
  <w15:docId w15:val="{51AFAB36-5C25-4E65-94E7-D3711C50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C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34EF3A7C</Template>
  <TotalTime>0</TotalTime>
  <Pages>7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Wynne</dc:creator>
  <cp:keywords/>
  <dc:description/>
  <cp:lastModifiedBy>Kristian Wynne</cp:lastModifiedBy>
  <cp:revision>2</cp:revision>
  <cp:lastPrinted>2023-11-20T08:53:00Z</cp:lastPrinted>
  <dcterms:created xsi:type="dcterms:W3CDTF">2024-01-29T08:48:00Z</dcterms:created>
  <dcterms:modified xsi:type="dcterms:W3CDTF">2024-01-29T08:48:00Z</dcterms:modified>
</cp:coreProperties>
</file>